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3017A" w14:textId="77777777" w:rsidR="00E93186" w:rsidRDefault="00E93186" w:rsidP="00E93186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 w:rsidRPr="00E93186">
        <w:rPr>
          <w:noProof/>
          <w:lang w:eastAsia="en-GB"/>
        </w:rPr>
        <w:drawing>
          <wp:inline distT="0" distB="0" distL="0" distR="0" wp14:anchorId="66423C2B" wp14:editId="74A6D9C8">
            <wp:extent cx="214312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20889" b="22667"/>
                    <a:stretch/>
                  </pic:blipFill>
                  <pic:spPr bwMode="auto">
                    <a:xfrm>
                      <a:off x="0" y="0"/>
                      <a:ext cx="2143125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DECCA" w14:textId="557CDEFB" w:rsidR="00E93186" w:rsidRPr="00E93186" w:rsidRDefault="00E93186" w:rsidP="00E93186">
      <w:pPr>
        <w:jc w:val="center"/>
        <w:rPr>
          <w:b/>
          <w:color w:val="0070C0"/>
          <w:sz w:val="40"/>
          <w:szCs w:val="40"/>
          <w:u w:val="single"/>
        </w:rPr>
      </w:pPr>
      <w:r w:rsidRPr="00E93186">
        <w:rPr>
          <w:b/>
          <w:color w:val="0070C0"/>
          <w:sz w:val="40"/>
          <w:szCs w:val="40"/>
          <w:u w:val="single"/>
        </w:rPr>
        <w:t xml:space="preserve">Recommended Reading List: Year </w:t>
      </w:r>
      <w:r w:rsidR="002B1DCE">
        <w:rPr>
          <w:b/>
          <w:color w:val="0070C0"/>
          <w:sz w:val="40"/>
          <w:szCs w:val="40"/>
          <w:u w:val="single"/>
        </w:rPr>
        <w:t>5</w:t>
      </w:r>
    </w:p>
    <w:p w14:paraId="4271F659" w14:textId="77777777" w:rsidR="00E93186" w:rsidRPr="00737AE7" w:rsidRDefault="00E93186" w:rsidP="00E93186">
      <w:pPr>
        <w:rPr>
          <w:b/>
          <w:u w:val="single"/>
        </w:rPr>
      </w:pPr>
    </w:p>
    <w:p w14:paraId="246EE0AD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Abi Elphinstone - Sky Song</w:t>
      </w:r>
    </w:p>
    <w:p w14:paraId="4CAE1B13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Alfred, Lord Tennyson - Charge of the Light Brigade (poem)</w:t>
      </w:r>
    </w:p>
    <w:p w14:paraId="4E5173A8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Anna Sewell - Black Beauty</w:t>
      </w:r>
    </w:p>
    <w:p w14:paraId="25CEC003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Baroness </w:t>
      </w:r>
      <w:proofErr w:type="spellStart"/>
      <w:r w:rsidRPr="002B1DCE">
        <w:rPr>
          <w:sz w:val="24"/>
          <w:szCs w:val="24"/>
        </w:rPr>
        <w:t>Floella</w:t>
      </w:r>
      <w:proofErr w:type="spellEnd"/>
      <w:r w:rsidRPr="002B1DCE">
        <w:rPr>
          <w:sz w:val="24"/>
          <w:szCs w:val="24"/>
        </w:rPr>
        <w:t xml:space="preserve"> Benjamin – Coming To England</w:t>
      </w:r>
    </w:p>
    <w:p w14:paraId="07A8ED9D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Candy </w:t>
      </w:r>
      <w:proofErr w:type="spellStart"/>
      <w:r w:rsidRPr="002B1DCE">
        <w:rPr>
          <w:sz w:val="24"/>
          <w:szCs w:val="24"/>
        </w:rPr>
        <w:t>Gounay</w:t>
      </w:r>
      <w:proofErr w:type="spellEnd"/>
      <w:r w:rsidRPr="002B1DCE">
        <w:rPr>
          <w:sz w:val="24"/>
          <w:szCs w:val="24"/>
        </w:rPr>
        <w:t xml:space="preserve"> – Tall Story</w:t>
      </w:r>
    </w:p>
    <w:p w14:paraId="76B04E30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Charles Dickens - A Christmas Carol</w:t>
      </w:r>
    </w:p>
    <w:p w14:paraId="64B48371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Christopher Lloyd – Absolutely Everything </w:t>
      </w:r>
    </w:p>
    <w:p w14:paraId="7C237790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Christopher Riley – Where Once We Stood</w:t>
      </w:r>
    </w:p>
    <w:p w14:paraId="77AED6A1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David Poynter – Plastic Sucks</w:t>
      </w:r>
    </w:p>
    <w:p w14:paraId="096CE07E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 xml:space="preserve">Emma Carroll - Letters From The Lighthouse </w:t>
      </w:r>
    </w:p>
    <w:p w14:paraId="0E63E019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Howard Pyle - The Merry Adventures of Robin Hood</w:t>
      </w:r>
    </w:p>
    <w:p w14:paraId="2898CBD1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Jules Verne - Around the World in 80 Days</w:t>
      </w:r>
    </w:p>
    <w:p w14:paraId="08CFD544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Katherine Paterson – Bridge To Terabithia</w:t>
      </w:r>
    </w:p>
    <w:p w14:paraId="283537FE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Lauren St John – The White Giraffe</w:t>
      </w:r>
    </w:p>
    <w:p w14:paraId="1CB1DE26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 xml:space="preserve">Linda Sue Park - When My Name Was </w:t>
      </w:r>
      <w:proofErr w:type="spellStart"/>
      <w:r w:rsidRPr="002B1DCE">
        <w:rPr>
          <w:sz w:val="24"/>
          <w:szCs w:val="24"/>
        </w:rPr>
        <w:t>Keoko</w:t>
      </w:r>
      <w:proofErr w:type="spellEnd"/>
    </w:p>
    <w:p w14:paraId="6EA4073B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Lisa Thompson – The Goldfish Boy</w:t>
      </w:r>
    </w:p>
    <w:p w14:paraId="25B661D0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Louis Sachar – There’s A Boy In The Girl’s Bathroom</w:t>
      </w:r>
    </w:p>
    <w:p w14:paraId="60D33A4F" w14:textId="1C7AA6D9" w:rsidR="002B1DCE" w:rsidRPr="002B1DCE" w:rsidRDefault="00CD617A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Mathew</w:t>
      </w:r>
      <w:r w:rsidR="002B1DCE" w:rsidRPr="002B1DCE">
        <w:rPr>
          <w:sz w:val="24"/>
          <w:szCs w:val="24"/>
        </w:rPr>
        <w:t xml:space="preserve"> Syed – You Are Awesome</w:t>
      </w:r>
    </w:p>
    <w:p w14:paraId="2270C90F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Nicola Skinner – Bloom</w:t>
      </w:r>
    </w:p>
    <w:p w14:paraId="5BDE0E8D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proofErr w:type="spellStart"/>
      <w:r w:rsidRPr="002B1DCE">
        <w:rPr>
          <w:sz w:val="24"/>
          <w:szCs w:val="24"/>
        </w:rPr>
        <w:t>Onjali</w:t>
      </w:r>
      <w:proofErr w:type="spellEnd"/>
      <w:r w:rsidRPr="002B1DCE">
        <w:rPr>
          <w:sz w:val="24"/>
          <w:szCs w:val="24"/>
        </w:rPr>
        <w:t xml:space="preserve"> a Rauf – The Boy At The Back of The Class</w:t>
      </w:r>
    </w:p>
    <w:p w14:paraId="70E129B6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Philip Pullman -  Northern Lights</w:t>
      </w:r>
    </w:p>
    <w:p w14:paraId="090A19F1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Philippa Pearce - Tom’s Midnight Garden</w:t>
      </w:r>
    </w:p>
    <w:p w14:paraId="6391D88A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R J Palacio – Wonder </w:t>
      </w:r>
    </w:p>
    <w:p w14:paraId="6D2D037E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Robert Louis Stevenson - Treasure Island</w:t>
      </w:r>
    </w:p>
    <w:p w14:paraId="72EBDF0C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proofErr w:type="spellStart"/>
      <w:r w:rsidRPr="002B1DCE">
        <w:rPr>
          <w:sz w:val="24"/>
          <w:szCs w:val="24"/>
        </w:rPr>
        <w:t>Rozz</w:t>
      </w:r>
      <w:proofErr w:type="spellEnd"/>
      <w:r w:rsidRPr="002B1DCE">
        <w:rPr>
          <w:sz w:val="24"/>
          <w:szCs w:val="24"/>
        </w:rPr>
        <w:t xml:space="preserve"> Mackenzie – The Nowhere Emporium</w:t>
      </w:r>
    </w:p>
    <w:p w14:paraId="5DD8CD50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Sharon Creech – Love That Dog</w:t>
      </w:r>
    </w:p>
    <w:p w14:paraId="61495CF0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>Sophie Anderson – The House With the Chicken Legs</w:t>
      </w:r>
    </w:p>
    <w:p w14:paraId="567F4C16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The Secret Series - Pseudonymous Bosch</w:t>
      </w:r>
    </w:p>
    <w:p w14:paraId="6C96CD38" w14:textId="2F3025B6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Tony </w:t>
      </w:r>
      <w:proofErr w:type="spellStart"/>
      <w:r w:rsidRPr="002B1DCE">
        <w:rPr>
          <w:sz w:val="24"/>
          <w:szCs w:val="24"/>
        </w:rPr>
        <w:t>Brandma</w:t>
      </w:r>
      <w:r w:rsidR="00CD617A">
        <w:rPr>
          <w:sz w:val="24"/>
          <w:szCs w:val="24"/>
        </w:rPr>
        <w:t>n</w:t>
      </w:r>
      <w:proofErr w:type="spellEnd"/>
      <w:r w:rsidRPr="002B1DCE">
        <w:rPr>
          <w:sz w:val="24"/>
          <w:szCs w:val="24"/>
        </w:rPr>
        <w:t xml:space="preserve"> – Viking Boy</w:t>
      </w:r>
    </w:p>
    <w:p w14:paraId="704BC664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2B1DCE">
        <w:rPr>
          <w:sz w:val="24"/>
          <w:szCs w:val="24"/>
        </w:rPr>
        <w:t xml:space="preserve">Vashti Hardy – </w:t>
      </w:r>
      <w:proofErr w:type="spellStart"/>
      <w:r w:rsidRPr="002B1DCE">
        <w:rPr>
          <w:sz w:val="24"/>
          <w:szCs w:val="24"/>
        </w:rPr>
        <w:t>Brightstorm</w:t>
      </w:r>
      <w:proofErr w:type="spellEnd"/>
      <w:r w:rsidRPr="002B1DCE">
        <w:rPr>
          <w:sz w:val="24"/>
          <w:szCs w:val="24"/>
        </w:rPr>
        <w:t>: A Sky-Ship Adventure</w:t>
      </w:r>
    </w:p>
    <w:p w14:paraId="2606DDA5" w14:textId="77777777" w:rsidR="002B1DCE" w:rsidRPr="002B1DCE" w:rsidRDefault="002B1DCE" w:rsidP="002B1D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B1DCE">
        <w:rPr>
          <w:sz w:val="24"/>
          <w:szCs w:val="24"/>
        </w:rPr>
        <w:t>William Wordsworth - Daffodils (poem)</w:t>
      </w:r>
    </w:p>
    <w:p w14:paraId="46932D3B" w14:textId="77777777" w:rsidR="005F26B1" w:rsidRDefault="005F26B1"/>
    <w:sectPr w:rsidR="005F2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20.35pt;height:385.95pt" o:bullet="t">
        <v:imagedata r:id="rId1" o:title="book_PNG2115[1]"/>
      </v:shape>
    </w:pict>
  </w:numPicBullet>
  <w:abstractNum w:abstractNumId="0" w15:restartNumberingAfterBreak="0">
    <w:nsid w:val="61695061"/>
    <w:multiLevelType w:val="hybridMultilevel"/>
    <w:tmpl w:val="EB1656FC"/>
    <w:lvl w:ilvl="0" w:tplc="951853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86"/>
    <w:rsid w:val="00012240"/>
    <w:rsid w:val="002B1DCE"/>
    <w:rsid w:val="005F26B1"/>
    <w:rsid w:val="00800AB6"/>
    <w:rsid w:val="00CD617A"/>
    <w:rsid w:val="00E9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FFDA57"/>
  <w15:chartTrackingRefBased/>
  <w15:docId w15:val="{5FD90669-5077-4F1B-93A4-B286BB1C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522F1748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Chadburn Family</dc:creator>
  <cp:keywords/>
  <dc:description/>
  <cp:lastModifiedBy>Glenda Westgate</cp:lastModifiedBy>
  <cp:revision>2</cp:revision>
  <dcterms:created xsi:type="dcterms:W3CDTF">2020-09-30T07:43:00Z</dcterms:created>
  <dcterms:modified xsi:type="dcterms:W3CDTF">2020-09-30T07:43:00Z</dcterms:modified>
</cp:coreProperties>
</file>